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80"/>
        <w:gridCol w:w="8676"/>
        <w:gridCol w:w="236"/>
        <w:gridCol w:w="47"/>
      </w:tblGrid>
      <w:tr w:rsidR="00774C08" w:rsidRPr="00044EC1" w14:paraId="3B3DAC34" w14:textId="77777777" w:rsidTr="00660B80">
        <w:trPr>
          <w:trHeight w:val="3136"/>
        </w:trPr>
        <w:tc>
          <w:tcPr>
            <w:tcW w:w="9639" w:type="dxa"/>
            <w:gridSpan w:val="4"/>
          </w:tcPr>
          <w:p w14:paraId="4FF19E0F" w14:textId="38F73FC7" w:rsidR="00C84185" w:rsidRPr="00A958BE" w:rsidRDefault="00C84185" w:rsidP="00EF4E3E">
            <w:pPr>
              <w:spacing w:after="0" w:line="26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W w:w="10578" w:type="dxa"/>
              <w:tblBorders>
                <w:insideH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98"/>
              <w:gridCol w:w="1184"/>
              <w:gridCol w:w="3211"/>
              <w:gridCol w:w="1185"/>
            </w:tblGrid>
            <w:tr w:rsidR="00AF06BA" w:rsidRPr="00044EC1" w14:paraId="32676D1E" w14:textId="77777777" w:rsidTr="00660B80">
              <w:trPr>
                <w:trHeight w:val="524"/>
              </w:trPr>
              <w:tc>
                <w:tcPr>
                  <w:tcW w:w="6182" w:type="dxa"/>
                  <w:gridSpan w:val="2"/>
                  <w:tcBorders>
                    <w:top w:val="nil"/>
                    <w:bottom w:val="nil"/>
                  </w:tcBorders>
                </w:tcPr>
                <w:p w14:paraId="68A0CE6A" w14:textId="77777777" w:rsidR="00AF06BA" w:rsidRDefault="00AF06BA" w:rsidP="00EF4E3E">
                  <w:pPr>
                    <w:pStyle w:val="ConsDTNormal"/>
                    <w:autoSpaceDE/>
                  </w:pPr>
                </w:p>
                <w:p w14:paraId="7C1BB928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  <w:r>
                    <w:t>Кому</w:t>
                  </w:r>
                </w:p>
              </w:tc>
              <w:tc>
                <w:tcPr>
                  <w:tcW w:w="4396" w:type="dxa"/>
                  <w:gridSpan w:val="2"/>
                  <w:tcBorders>
                    <w:bottom w:val="single" w:sz="4" w:space="0" w:color="auto"/>
                  </w:tcBorders>
                </w:tcPr>
                <w:p w14:paraId="4E9B2F03" w14:textId="68622586" w:rsidR="00AF06BA" w:rsidRPr="00205523" w:rsidRDefault="00AF06BA" w:rsidP="00CB4A57">
                  <w:pPr>
                    <w:pStyle w:val="ConsDTNormal"/>
                    <w:autoSpaceDE/>
                    <w:rPr>
                      <w:i/>
                    </w:rPr>
                  </w:pPr>
                </w:p>
              </w:tc>
            </w:tr>
            <w:tr w:rsidR="00AF06BA" w:rsidRPr="00044EC1" w14:paraId="31A672F2" w14:textId="77777777" w:rsidTr="00660B80">
              <w:trPr>
                <w:gridAfter w:val="1"/>
                <w:wAfter w:w="1185" w:type="dxa"/>
                <w:trHeight w:val="501"/>
              </w:trPr>
              <w:tc>
                <w:tcPr>
                  <w:tcW w:w="4998" w:type="dxa"/>
                  <w:tcBorders>
                    <w:top w:val="nil"/>
                    <w:bottom w:val="nil"/>
                  </w:tcBorders>
                </w:tcPr>
                <w:p w14:paraId="44D1E85F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9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3CC617F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(наименование должности руководителя)</w:t>
                  </w:r>
                </w:p>
                <w:p w14:paraId="12C52EF0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12CC6066" w14:textId="77777777" w:rsidTr="00660B80">
              <w:trPr>
                <w:gridAfter w:val="1"/>
                <w:wAfter w:w="1185" w:type="dxa"/>
                <w:trHeight w:val="262"/>
              </w:trPr>
              <w:tc>
                <w:tcPr>
                  <w:tcW w:w="4998" w:type="dxa"/>
                  <w:tcBorders>
                    <w:top w:val="nil"/>
                    <w:bottom w:val="nil"/>
                  </w:tcBorders>
                </w:tcPr>
                <w:p w14:paraId="59948BDF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9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2C6E1AC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5E5B6296" w14:textId="77777777" w:rsidTr="00660B80">
              <w:trPr>
                <w:gridAfter w:val="1"/>
                <w:wAfter w:w="1185" w:type="dxa"/>
                <w:trHeight w:val="739"/>
              </w:trPr>
              <w:tc>
                <w:tcPr>
                  <w:tcW w:w="4998" w:type="dxa"/>
                  <w:tcBorders>
                    <w:top w:val="nil"/>
                    <w:bottom w:val="nil"/>
                  </w:tcBorders>
                </w:tcPr>
                <w:p w14:paraId="459AE586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9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2640F8F" w14:textId="12AEBF02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(н</w:t>
                  </w:r>
                  <w:r w:rsidRPr="00702639">
                    <w:rPr>
                      <w:sz w:val="22"/>
                      <w:szCs w:val="22"/>
                    </w:rPr>
                    <w:t>аименование юридического лица)</w:t>
                  </w:r>
                </w:p>
                <w:p w14:paraId="33B5BE89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6F832435" w14:textId="77777777" w:rsidTr="00660B80">
              <w:trPr>
                <w:gridAfter w:val="1"/>
                <w:wAfter w:w="1185" w:type="dxa"/>
                <w:trHeight w:val="262"/>
              </w:trPr>
              <w:tc>
                <w:tcPr>
                  <w:tcW w:w="4998" w:type="dxa"/>
                  <w:tcBorders>
                    <w:top w:val="nil"/>
                    <w:bottom w:val="nil"/>
                  </w:tcBorders>
                </w:tcPr>
                <w:p w14:paraId="72E20601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9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40D5BAF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1B2AFC48" w14:textId="77777777" w:rsidTr="00660B80">
              <w:trPr>
                <w:gridAfter w:val="1"/>
                <w:wAfter w:w="1185" w:type="dxa"/>
                <w:trHeight w:val="262"/>
              </w:trPr>
              <w:tc>
                <w:tcPr>
                  <w:tcW w:w="4998" w:type="dxa"/>
                  <w:tcBorders>
                    <w:top w:val="nil"/>
                    <w:bottom w:val="nil"/>
                  </w:tcBorders>
                </w:tcPr>
                <w:p w14:paraId="15110B14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9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9E2C1A0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40957212" w14:textId="77777777" w:rsidTr="00660B80">
              <w:trPr>
                <w:gridAfter w:val="1"/>
                <w:wAfter w:w="1185" w:type="dxa"/>
                <w:trHeight w:val="501"/>
              </w:trPr>
              <w:tc>
                <w:tcPr>
                  <w:tcW w:w="4998" w:type="dxa"/>
                  <w:tcBorders>
                    <w:top w:val="nil"/>
                    <w:bottom w:val="nil"/>
                  </w:tcBorders>
                </w:tcPr>
                <w:p w14:paraId="5B1D11DF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9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5438F4D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(фамилия, имя, отчество руководителя)</w:t>
                  </w:r>
                </w:p>
                <w:p w14:paraId="0BDD370C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25912A0F" w14:textId="77777777" w:rsidTr="00660B80">
              <w:trPr>
                <w:gridAfter w:val="1"/>
                <w:wAfter w:w="1185" w:type="dxa"/>
                <w:trHeight w:val="262"/>
              </w:trPr>
              <w:tc>
                <w:tcPr>
                  <w:tcW w:w="4998" w:type="dxa"/>
                  <w:tcBorders>
                    <w:top w:val="nil"/>
                    <w:bottom w:val="nil"/>
                  </w:tcBorders>
                </w:tcPr>
                <w:p w14:paraId="4045E48C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9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5D97B0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06EC1514" w14:textId="77777777" w:rsidTr="00660B80">
              <w:trPr>
                <w:gridAfter w:val="1"/>
                <w:wAfter w:w="1185" w:type="dxa"/>
                <w:trHeight w:val="47"/>
              </w:trPr>
              <w:tc>
                <w:tcPr>
                  <w:tcW w:w="4998" w:type="dxa"/>
                  <w:tcBorders>
                    <w:top w:val="nil"/>
                    <w:bottom w:val="nil"/>
                  </w:tcBorders>
                </w:tcPr>
                <w:p w14:paraId="4D07433C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  <w:r w:rsidRPr="00044EC1">
                    <w:t>от</w:t>
                  </w:r>
                </w:p>
              </w:tc>
              <w:tc>
                <w:tcPr>
                  <w:tcW w:w="439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AB4112" w14:textId="77777777" w:rsidR="00AF06BA" w:rsidRPr="00702639" w:rsidRDefault="00AF06BA" w:rsidP="00AF06BA">
                  <w:pPr>
                    <w:pStyle w:val="ConsDTNormal"/>
                    <w:autoSpaceDE/>
                    <w:jc w:val="left"/>
                  </w:pPr>
                </w:p>
              </w:tc>
            </w:tr>
            <w:tr w:rsidR="00AF06BA" w:rsidRPr="00044EC1" w14:paraId="3C2420E4" w14:textId="77777777" w:rsidTr="00660B80">
              <w:trPr>
                <w:gridAfter w:val="1"/>
                <w:wAfter w:w="1185" w:type="dxa"/>
                <w:trHeight w:val="47"/>
              </w:trPr>
              <w:tc>
                <w:tcPr>
                  <w:tcW w:w="4998" w:type="dxa"/>
                  <w:tcBorders>
                    <w:top w:val="nil"/>
                    <w:bottom w:val="nil"/>
                  </w:tcBorders>
                </w:tcPr>
                <w:p w14:paraId="29F142F6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9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7A28EAB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(фамилия, имя, отчество субъекта персональных данных)</w:t>
                  </w:r>
                </w:p>
                <w:p w14:paraId="2247EB8C" w14:textId="77777777" w:rsidR="00AF06BA" w:rsidRPr="00702639" w:rsidRDefault="00AF06BA" w:rsidP="00AF06BA">
                  <w:pPr>
                    <w:pStyle w:val="ConsDTNormal"/>
                    <w:autoSpaceDE/>
                    <w:jc w:val="left"/>
                  </w:pPr>
                </w:p>
              </w:tc>
            </w:tr>
            <w:tr w:rsidR="00901947" w:rsidRPr="00044EC1" w14:paraId="0FFC7335" w14:textId="77777777" w:rsidTr="00660B80">
              <w:trPr>
                <w:trHeight w:val="262"/>
              </w:trPr>
              <w:tc>
                <w:tcPr>
                  <w:tcW w:w="6182" w:type="dxa"/>
                  <w:gridSpan w:val="2"/>
                  <w:tcBorders>
                    <w:top w:val="nil"/>
                    <w:bottom w:val="nil"/>
                  </w:tcBorders>
                </w:tcPr>
                <w:p w14:paraId="510EAC29" w14:textId="77777777" w:rsidR="00901947" w:rsidRPr="00044EC1" w:rsidRDefault="00901947" w:rsidP="00AF06BA">
                  <w:pPr>
                    <w:pStyle w:val="ConsDTNormal"/>
                    <w:autoSpaceDE/>
                  </w:pPr>
                </w:p>
              </w:tc>
              <w:tc>
                <w:tcPr>
                  <w:tcW w:w="4396" w:type="dxa"/>
                  <w:gridSpan w:val="2"/>
                  <w:tcBorders>
                    <w:top w:val="single" w:sz="4" w:space="0" w:color="auto"/>
                  </w:tcBorders>
                </w:tcPr>
                <w:p w14:paraId="3AEF78DC" w14:textId="77777777" w:rsidR="00901947" w:rsidRPr="00044EC1" w:rsidRDefault="00901947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</w:tbl>
          <w:p w14:paraId="62DC5F37" w14:textId="77777777" w:rsidR="00774C08" w:rsidRPr="00044EC1" w:rsidRDefault="00774C08" w:rsidP="00AF06BA">
            <w:pPr>
              <w:pStyle w:val="ConsDTNormal"/>
              <w:autoSpaceDE/>
              <w:jc w:val="left"/>
            </w:pPr>
          </w:p>
        </w:tc>
      </w:tr>
      <w:tr w:rsidR="00044EC1" w:rsidRPr="00044EC1" w14:paraId="3BED5FC0" w14:textId="77777777" w:rsidTr="00660B80">
        <w:tc>
          <w:tcPr>
            <w:tcW w:w="9639" w:type="dxa"/>
            <w:gridSpan w:val="4"/>
          </w:tcPr>
          <w:p w14:paraId="48041DF5" w14:textId="77777777" w:rsidR="009008BC" w:rsidRPr="0024144B" w:rsidRDefault="009008BC" w:rsidP="009008BC">
            <w:pPr>
              <w:pStyle w:val="a7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4144B">
              <w:rPr>
                <w:b/>
                <w:bCs/>
                <w:sz w:val="24"/>
                <w:szCs w:val="24"/>
              </w:rPr>
              <w:t>СОГЛАСИЕ НА ОБРАБОТКУ ПЕРСОНАЛЬНЫХ ДАННЫХ</w:t>
            </w:r>
          </w:p>
          <w:p w14:paraId="60FE1C64" w14:textId="77777777" w:rsidR="00044EC1" w:rsidRDefault="00044EC1">
            <w:pPr>
              <w:pStyle w:val="ConsDTNormal"/>
              <w:autoSpaceDE/>
              <w:jc w:val="center"/>
            </w:pPr>
          </w:p>
          <w:p w14:paraId="0F9400BF" w14:textId="77777777" w:rsidR="003872E6" w:rsidRPr="00044EC1" w:rsidRDefault="003872E6">
            <w:pPr>
              <w:pStyle w:val="ConsDTNormal"/>
              <w:autoSpaceDE/>
              <w:jc w:val="center"/>
            </w:pPr>
          </w:p>
        </w:tc>
      </w:tr>
      <w:tr w:rsidR="00044EC1" w:rsidRPr="00044EC1" w14:paraId="7F9C9396" w14:textId="77777777" w:rsidTr="00660B80">
        <w:trPr>
          <w:gridAfter w:val="1"/>
          <w:wAfter w:w="47" w:type="dxa"/>
        </w:trPr>
        <w:tc>
          <w:tcPr>
            <w:tcW w:w="680" w:type="dxa"/>
            <w:tcBorders>
              <w:bottom w:val="single" w:sz="4" w:space="0" w:color="auto"/>
            </w:tcBorders>
          </w:tcPr>
          <w:p w14:paraId="1C7F23B7" w14:textId="77777777" w:rsidR="00044EC1" w:rsidRPr="00774C08" w:rsidRDefault="00044EC1">
            <w:pPr>
              <w:pStyle w:val="ConsDTNormal"/>
              <w:autoSpaceDE/>
            </w:pPr>
            <w:r w:rsidRPr="00774C08">
              <w:t>Я,</w:t>
            </w:r>
          </w:p>
        </w:tc>
        <w:tc>
          <w:tcPr>
            <w:tcW w:w="8676" w:type="dxa"/>
            <w:tcBorders>
              <w:bottom w:val="single" w:sz="4" w:space="0" w:color="auto"/>
            </w:tcBorders>
          </w:tcPr>
          <w:p w14:paraId="5489EA96" w14:textId="77777777" w:rsidR="00044EC1" w:rsidRPr="00785C7C" w:rsidRDefault="00044EC1">
            <w:pPr>
              <w:pStyle w:val="ConsDTNormal"/>
              <w:autoSpaceDE/>
              <w:jc w:val="center"/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9F964CB" w14:textId="77777777" w:rsidR="00044EC1" w:rsidRPr="00044EC1" w:rsidRDefault="00044EC1">
            <w:pPr>
              <w:pStyle w:val="ConsDTNormal"/>
              <w:autoSpaceDE/>
            </w:pPr>
            <w:r w:rsidRPr="00044EC1">
              <w:t>,</w:t>
            </w:r>
          </w:p>
        </w:tc>
      </w:tr>
      <w:tr w:rsidR="00044EC1" w:rsidRPr="00044EC1" w14:paraId="2902926C" w14:textId="77777777" w:rsidTr="00660B80">
        <w:trPr>
          <w:gridAfter w:val="1"/>
          <w:wAfter w:w="47" w:type="dxa"/>
          <w:trHeight w:val="384"/>
        </w:trPr>
        <w:tc>
          <w:tcPr>
            <w:tcW w:w="680" w:type="dxa"/>
            <w:tcBorders>
              <w:top w:val="single" w:sz="4" w:space="0" w:color="auto"/>
            </w:tcBorders>
          </w:tcPr>
          <w:p w14:paraId="34D6EB83" w14:textId="77777777" w:rsidR="00044EC1" w:rsidRPr="00044EC1" w:rsidRDefault="00044EC1">
            <w:pPr>
              <w:pStyle w:val="ConsDTNormal"/>
              <w:autoSpaceDE/>
            </w:pPr>
          </w:p>
        </w:tc>
        <w:tc>
          <w:tcPr>
            <w:tcW w:w="8676" w:type="dxa"/>
            <w:tcBorders>
              <w:top w:val="single" w:sz="4" w:space="0" w:color="auto"/>
            </w:tcBorders>
          </w:tcPr>
          <w:p w14:paraId="3415CA8C" w14:textId="77777777" w:rsidR="00044EC1" w:rsidRPr="00CC4F53" w:rsidRDefault="00044EC1">
            <w:pPr>
              <w:pStyle w:val="ConsDTNormal"/>
              <w:autoSpaceDE/>
              <w:jc w:val="center"/>
              <w:rPr>
                <w:i/>
                <w:iCs/>
                <w:sz w:val="22"/>
                <w:szCs w:val="22"/>
              </w:rPr>
            </w:pPr>
            <w:r w:rsidRPr="00CC4F53">
              <w:rPr>
                <w:i/>
                <w:iCs/>
                <w:sz w:val="22"/>
                <w:szCs w:val="22"/>
              </w:rPr>
              <w:t>(фамилия, имя, отчество полностью)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3081B0D" w14:textId="77777777" w:rsidR="00044EC1" w:rsidRPr="00044EC1" w:rsidRDefault="00044EC1">
            <w:pPr>
              <w:pStyle w:val="ConsDTNormal"/>
              <w:autoSpaceDE/>
            </w:pPr>
          </w:p>
        </w:tc>
      </w:tr>
      <w:tr w:rsidR="00AF06BA" w:rsidRPr="00AF06BA" w14:paraId="489B8A46" w14:textId="77777777" w:rsidTr="00660B80">
        <w:trPr>
          <w:trHeight w:val="2007"/>
        </w:trPr>
        <w:tc>
          <w:tcPr>
            <w:tcW w:w="9639" w:type="dxa"/>
            <w:gridSpan w:val="4"/>
          </w:tcPr>
          <w:p w14:paraId="3CF4156F" w14:textId="77777777" w:rsidR="00660B80" w:rsidRDefault="00AF06BA" w:rsidP="00660B80">
            <w:pPr>
              <w:pStyle w:val="a7"/>
              <w:jc w:val="both"/>
              <w:rPr>
                <w:bCs/>
                <w:sz w:val="24"/>
                <w:szCs w:val="24"/>
              </w:rPr>
            </w:pPr>
            <w:r w:rsidRPr="00AF06BA">
              <w:rPr>
                <w:rStyle w:val="fill"/>
                <w:bCs/>
                <w:iCs/>
                <w:color w:val="auto"/>
                <w:sz w:val="24"/>
                <w:szCs w:val="24"/>
              </w:rPr>
              <w:t>в соответствии с частью 1 статьи 9 Федерального закона от 27.07.2006 № 152-ФЗ</w:t>
            </w:r>
            <w:r w:rsidR="00660B80">
              <w:rPr>
                <w:rStyle w:val="fill"/>
                <w:bCs/>
                <w:iCs/>
                <w:color w:val="auto"/>
                <w:sz w:val="24"/>
                <w:szCs w:val="24"/>
              </w:rPr>
              <w:br/>
            </w:r>
            <w:r w:rsidRPr="00AF06BA">
              <w:rPr>
                <w:rStyle w:val="fill"/>
                <w:bCs/>
                <w:iCs/>
                <w:color w:val="auto"/>
                <w:sz w:val="24"/>
                <w:szCs w:val="24"/>
              </w:rPr>
              <w:t xml:space="preserve">«О персональных данных» свободно своей волей и в своем интересе </w:t>
            </w:r>
            <w:r w:rsidRPr="00AF06BA">
              <w:rPr>
                <w:sz w:val="24"/>
                <w:szCs w:val="24"/>
              </w:rPr>
              <w:t>даю согласие</w:t>
            </w:r>
            <w:r w:rsidR="00660B80">
              <w:rPr>
                <w:sz w:val="24"/>
                <w:szCs w:val="24"/>
              </w:rPr>
              <w:br/>
            </w:r>
            <w:r w:rsidRPr="00AF06BA">
              <w:rPr>
                <w:sz w:val="24"/>
                <w:szCs w:val="24"/>
              </w:rPr>
              <w:t>на передачу Федеральному государственному бюджетному учреждению «Федеральный центр подготовки спортивного резерва», ОГРН 1027739885436, ИНН 7709249897, адрес</w:t>
            </w:r>
            <w:r w:rsidR="00660B80">
              <w:rPr>
                <w:sz w:val="24"/>
                <w:szCs w:val="24"/>
              </w:rPr>
              <w:br/>
            </w:r>
            <w:r w:rsidRPr="00AF06BA">
              <w:rPr>
                <w:sz w:val="24"/>
                <w:szCs w:val="24"/>
              </w:rPr>
              <w:t>и место нахождения: 103064, г. Москва, ул. Казакова, д.</w:t>
            </w:r>
            <w:r w:rsidR="00205523">
              <w:rPr>
                <w:sz w:val="24"/>
                <w:szCs w:val="24"/>
              </w:rPr>
              <w:t xml:space="preserve"> </w:t>
            </w:r>
            <w:r w:rsidRPr="00AF06BA">
              <w:rPr>
                <w:sz w:val="24"/>
                <w:szCs w:val="24"/>
              </w:rPr>
              <w:t>18 (далее – Оператор) своих персональных данных</w:t>
            </w:r>
            <w:r w:rsidR="009008BC" w:rsidRPr="00AF06BA">
              <w:rPr>
                <w:bCs/>
                <w:sz w:val="24"/>
                <w:szCs w:val="24"/>
              </w:rPr>
              <w:t xml:space="preserve"> в целях:</w:t>
            </w:r>
          </w:p>
          <w:p w14:paraId="62B804C3" w14:textId="2F7BD701" w:rsidR="00360AC2" w:rsidRPr="00660B80" w:rsidRDefault="00AF06BA" w:rsidP="00660B80">
            <w:pPr>
              <w:pStyle w:val="a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360AC2">
              <w:rPr>
                <w:bCs/>
                <w:sz w:val="24"/>
                <w:szCs w:val="24"/>
              </w:rPr>
              <w:br/>
              <w:t xml:space="preserve">- </w:t>
            </w:r>
            <w:r w:rsidR="00DC479C" w:rsidRPr="00DD588B">
              <w:rPr>
                <w:i/>
                <w:sz w:val="24"/>
              </w:rPr>
              <w:t xml:space="preserve">организации </w:t>
            </w:r>
            <w:r w:rsidR="00DC479C">
              <w:rPr>
                <w:i/>
                <w:sz w:val="24"/>
              </w:rPr>
              <w:t xml:space="preserve">моего участия в качестве </w:t>
            </w:r>
            <w:r w:rsidR="00AD5F09" w:rsidRPr="00AD5F09">
              <w:rPr>
                <w:b/>
                <w:bCs/>
                <w:i/>
                <w:sz w:val="24"/>
              </w:rPr>
              <w:t>тренера</w:t>
            </w:r>
            <w:r w:rsidR="00AD5F09">
              <w:rPr>
                <w:i/>
                <w:sz w:val="24"/>
              </w:rPr>
              <w:t xml:space="preserve"> </w:t>
            </w:r>
            <w:r w:rsidR="00DC479C">
              <w:rPr>
                <w:i/>
                <w:sz w:val="24"/>
              </w:rPr>
              <w:t>в</w:t>
            </w:r>
          </w:p>
        </w:tc>
      </w:tr>
      <w:tr w:rsidR="00360AC2" w:rsidRPr="00AF06BA" w14:paraId="39659C3E" w14:textId="77777777" w:rsidTr="00660B80">
        <w:trPr>
          <w:trHeight w:val="201"/>
        </w:trPr>
        <w:tc>
          <w:tcPr>
            <w:tcW w:w="9639" w:type="dxa"/>
            <w:gridSpan w:val="4"/>
            <w:tcBorders>
              <w:bottom w:val="single" w:sz="4" w:space="0" w:color="auto"/>
            </w:tcBorders>
          </w:tcPr>
          <w:p w14:paraId="12148CAE" w14:textId="77777777" w:rsidR="00360AC2" w:rsidRPr="00AF06BA" w:rsidRDefault="00360AC2" w:rsidP="00360AC2">
            <w:pPr>
              <w:pStyle w:val="a7"/>
              <w:spacing w:after="0"/>
              <w:jc w:val="both"/>
              <w:rPr>
                <w:rStyle w:val="fill"/>
                <w:bCs/>
                <w:iCs/>
                <w:color w:val="auto"/>
                <w:sz w:val="24"/>
                <w:szCs w:val="24"/>
              </w:rPr>
            </w:pPr>
          </w:p>
        </w:tc>
      </w:tr>
      <w:tr w:rsidR="009008BC" w:rsidRPr="00044EC1" w14:paraId="17AFF79A" w14:textId="77777777" w:rsidTr="00660B80">
        <w:trPr>
          <w:trHeight w:val="546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27D6BC" w14:textId="1C5D3CE8" w:rsidR="000220D7" w:rsidRPr="00AF06BA" w:rsidRDefault="009008BC" w:rsidP="000220D7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774C08">
              <w:rPr>
                <w:bCs/>
                <w:i/>
              </w:rPr>
              <w:t>(наименование спортивного мероприятия</w:t>
            </w:r>
            <w:r w:rsidR="000220D7" w:rsidRPr="00774C08">
              <w:rPr>
                <w:bCs/>
                <w:i/>
              </w:rPr>
              <w:t>)</w:t>
            </w:r>
          </w:p>
          <w:p w14:paraId="3565A677" w14:textId="77777777" w:rsidR="009008BC" w:rsidRPr="00774C08" w:rsidRDefault="009008BC" w:rsidP="00774C08">
            <w:pPr>
              <w:spacing w:after="0"/>
              <w:jc w:val="center"/>
              <w:rPr>
                <w:rStyle w:val="fill"/>
                <w:rFonts w:ascii="Times New Roman" w:hAnsi="Times New Roman"/>
                <w:bCs/>
                <w:i/>
                <w:color w:val="auto"/>
              </w:rPr>
            </w:pPr>
          </w:p>
        </w:tc>
      </w:tr>
      <w:tr w:rsidR="009008BC" w:rsidRPr="00044EC1" w14:paraId="47665E26" w14:textId="77777777" w:rsidTr="00660B80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4BA96A7" w14:textId="77777777" w:rsidR="009008BC" w:rsidRDefault="00360AC2" w:rsidP="00D70CD1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br/>
              <w:t xml:space="preserve">- </w:t>
            </w:r>
            <w:r w:rsidR="00774C08" w:rsidRPr="00774C0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внесения сведений в 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Аналитическ</w:t>
            </w:r>
            <w:r w:rsid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ую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информационн</w:t>
            </w:r>
            <w:r w:rsid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ую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систем</w:t>
            </w:r>
            <w:r w:rsid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</w:t>
            </w:r>
            <w:r w:rsidR="00AF06BA" w:rsidRPr="00AF06B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Федерального государственного бюджетного учреждения «Федеральный центр подготовки спортивного резерва»</w:t>
            </w:r>
            <w:r w:rsidR="00774C08" w:rsidRPr="00774C0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в соответствии с </w:t>
            </w:r>
          </w:p>
          <w:p w14:paraId="153257FE" w14:textId="77777777" w:rsidR="00AF06BA" w:rsidRPr="00774C08" w:rsidRDefault="00AF06BA" w:rsidP="00774C08">
            <w:pPr>
              <w:pStyle w:val="ConsPlusNormal"/>
              <w:jc w:val="both"/>
              <w:rPr>
                <w:rStyle w:val="fill"/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>
              <w:rPr>
                <w:rStyle w:val="fill"/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  <w:br/>
            </w:r>
          </w:p>
        </w:tc>
      </w:tr>
      <w:tr w:rsidR="00774C08" w:rsidRPr="00044EC1" w14:paraId="331093BB" w14:textId="77777777" w:rsidTr="00660B80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D36BE75" w14:textId="77777777" w:rsidR="00AF06BA" w:rsidRPr="00AF06BA" w:rsidRDefault="00774C08" w:rsidP="00AF06BA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774C08">
              <w:rPr>
                <w:bCs/>
                <w:i/>
              </w:rPr>
              <w:t xml:space="preserve">наименование положения (регламента) спортивного соревнования, </w:t>
            </w:r>
            <w:r w:rsidRPr="00774C08">
              <w:rPr>
                <w:bCs/>
                <w:i/>
              </w:rPr>
              <w:br/>
              <w:t>дата его утверждения, номер (при наличии)</w:t>
            </w:r>
          </w:p>
          <w:p w14:paraId="7835627F" w14:textId="77777777" w:rsidR="00774C08" w:rsidRPr="00774C08" w:rsidRDefault="00774C08" w:rsidP="00774C08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01947" w:rsidRPr="00044EC1" w14:paraId="08049582" w14:textId="77777777" w:rsidTr="00660B80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E002E80" w14:textId="77777777" w:rsidR="00901947" w:rsidRPr="00774C08" w:rsidRDefault="00901947" w:rsidP="00AF06BA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br/>
            </w:r>
          </w:p>
        </w:tc>
      </w:tr>
      <w:tr w:rsidR="009008BC" w:rsidRPr="00044EC1" w14:paraId="5119A966" w14:textId="77777777" w:rsidTr="00660B80">
        <w:trPr>
          <w:trHeight w:val="499"/>
        </w:trPr>
        <w:tc>
          <w:tcPr>
            <w:tcW w:w="9639" w:type="dxa"/>
            <w:gridSpan w:val="4"/>
          </w:tcPr>
          <w:p w14:paraId="1415CBC6" w14:textId="77777777" w:rsidR="00AF06BA" w:rsidRPr="0024144B" w:rsidRDefault="00AF06BA" w:rsidP="00AF06BA">
            <w:pPr>
              <w:pStyle w:val="1"/>
              <w:spacing w:before="0" w:beforeAutospacing="0" w:after="0" w:afterAutospacing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следующем объеме персональных данных</w:t>
            </w:r>
            <w:r w:rsidRPr="0024144B">
              <w:rPr>
                <w:b/>
                <w:sz w:val="24"/>
                <w:szCs w:val="24"/>
              </w:rPr>
              <w:t>:</w:t>
            </w:r>
          </w:p>
          <w:p w14:paraId="23372CCB" w14:textId="77777777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фамилия, имя, отчество;</w:t>
            </w:r>
          </w:p>
          <w:p w14:paraId="16BE34A0" w14:textId="211278C4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страна, регион постоянной регистрации;</w:t>
            </w:r>
            <w:r w:rsidR="00CF781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19F59F8A" w14:textId="77777777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>адрес электронной почты;</w:t>
            </w:r>
          </w:p>
          <w:p w14:paraId="7EF63A8F" w14:textId="635BCA22" w:rsidR="00774C08" w:rsidRPr="00774C08" w:rsidRDefault="00774C08" w:rsidP="000220D7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i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t xml:space="preserve">абонентский номер </w:t>
            </w:r>
            <w:r w:rsidR="00005EDA">
              <w:rPr>
                <w:bCs/>
                <w:i/>
                <w:sz w:val="24"/>
                <w:szCs w:val="24"/>
              </w:rPr>
              <w:t xml:space="preserve">(номер </w:t>
            </w:r>
            <w:r w:rsidRPr="00774C08">
              <w:rPr>
                <w:bCs/>
                <w:i/>
                <w:sz w:val="24"/>
                <w:szCs w:val="24"/>
              </w:rPr>
              <w:t>мобильного телефона</w:t>
            </w:r>
            <w:r w:rsidR="00005EDA">
              <w:rPr>
                <w:bCs/>
                <w:i/>
                <w:sz w:val="24"/>
                <w:szCs w:val="24"/>
              </w:rPr>
              <w:t>)</w:t>
            </w:r>
            <w:r w:rsidRPr="00774C08">
              <w:rPr>
                <w:bCs/>
                <w:i/>
                <w:sz w:val="24"/>
                <w:szCs w:val="24"/>
              </w:rPr>
              <w:t>;</w:t>
            </w:r>
          </w:p>
          <w:p w14:paraId="47318073" w14:textId="77777777" w:rsidR="009008BC" w:rsidRPr="00774C08" w:rsidRDefault="00774C08" w:rsidP="00AD5F09">
            <w:pPr>
              <w:pStyle w:val="a7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Style w:val="fill"/>
                <w:bCs/>
                <w:i/>
                <w:color w:val="auto"/>
                <w:sz w:val="24"/>
                <w:szCs w:val="24"/>
              </w:rPr>
            </w:pPr>
            <w:r w:rsidRPr="00774C08">
              <w:rPr>
                <w:bCs/>
                <w:i/>
                <w:sz w:val="24"/>
                <w:szCs w:val="24"/>
              </w:rPr>
              <w:lastRenderedPageBreak/>
              <w:t>сведения о принадлежности субъекта персональных данных к физкультурно-спортивной организации;</w:t>
            </w:r>
          </w:p>
        </w:tc>
      </w:tr>
      <w:tr w:rsidR="009008BC" w:rsidRPr="00044EC1" w14:paraId="6B5F8910" w14:textId="77777777" w:rsidTr="00660B80">
        <w:tc>
          <w:tcPr>
            <w:tcW w:w="9639" w:type="dxa"/>
            <w:gridSpan w:val="4"/>
          </w:tcPr>
          <w:p w14:paraId="60847DED" w14:textId="028A2482" w:rsidR="000220D7" w:rsidRDefault="000220D7" w:rsidP="000220D7">
            <w:pPr>
              <w:pStyle w:val="a8"/>
              <w:spacing w:after="0"/>
              <w:jc w:val="both"/>
              <w:rPr>
                <w:i/>
              </w:rPr>
            </w:pPr>
            <w:r>
              <w:rPr>
                <w:b/>
              </w:rPr>
              <w:lastRenderedPageBreak/>
              <w:t>Даю согласие Оператору</w:t>
            </w:r>
            <w:r w:rsidRPr="00286E59">
              <w:rPr>
                <w:b/>
              </w:rPr>
              <w:t xml:space="preserve"> </w:t>
            </w:r>
            <w:r w:rsidRPr="00286E59">
              <w:rPr>
                <w:bCs/>
                <w:i/>
                <w:iCs/>
              </w:rPr>
              <w:t xml:space="preserve">производить автоматизированную, а также осуществляемую </w:t>
            </w:r>
            <w:r w:rsidR="00D70CD1">
              <w:rPr>
                <w:bCs/>
                <w:i/>
                <w:iCs/>
              </w:rPr>
              <w:br/>
            </w:r>
            <w:r w:rsidRPr="00286E59">
              <w:rPr>
                <w:bCs/>
                <w:i/>
                <w:iCs/>
              </w:rPr>
              <w:t>без использования средств автоматизации обработку моих персональных данных,</w:t>
            </w:r>
            <w:r w:rsidR="00660B80">
              <w:rPr>
                <w:bCs/>
                <w:i/>
                <w:iCs/>
              </w:rPr>
              <w:br/>
            </w:r>
            <w:r w:rsidRPr="00286E59">
              <w:rPr>
                <w:bCs/>
                <w:i/>
                <w:iCs/>
              </w:rPr>
              <w:t xml:space="preserve">а именно: </w:t>
            </w:r>
            <w:r w:rsidRPr="00286E59">
              <w:rPr>
                <w:i/>
              </w:rPr>
      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      </w:r>
          </w:p>
          <w:p w14:paraId="55DFDF10" w14:textId="77777777" w:rsidR="000220D7" w:rsidRPr="00286E59" w:rsidRDefault="000220D7" w:rsidP="000220D7">
            <w:pPr>
              <w:pStyle w:val="a8"/>
              <w:spacing w:after="0"/>
              <w:jc w:val="both"/>
              <w:rPr>
                <w:i/>
              </w:rPr>
            </w:pPr>
          </w:p>
          <w:p w14:paraId="087D4D38" w14:textId="08A7518B" w:rsidR="000220D7" w:rsidRDefault="000220D7" w:rsidP="000220D7">
            <w:pPr>
              <w:pStyle w:val="a8"/>
              <w:spacing w:after="0"/>
              <w:jc w:val="both"/>
            </w:pPr>
            <w:r w:rsidRPr="0028208F">
              <w:rPr>
                <w:b/>
                <w:bCs/>
              </w:rPr>
              <w:t>Настоящее согласие на обработку персональных данных действует</w:t>
            </w:r>
            <w:r w:rsidRPr="0024144B">
              <w:t xml:space="preserve"> с </w:t>
            </w:r>
            <w:r>
              <w:t>даты</w:t>
            </w:r>
            <w:r w:rsidRPr="0024144B">
              <w:t xml:space="preserve"> его представления</w:t>
            </w:r>
            <w:r>
              <w:t xml:space="preserve"> (даты подписания)</w:t>
            </w:r>
            <w:r w:rsidRPr="0024144B">
              <w:t xml:space="preserve"> </w:t>
            </w:r>
            <w:r>
              <w:t>и до д</w:t>
            </w:r>
            <w:r w:rsidRPr="0024144B">
              <w:t>н</w:t>
            </w:r>
            <w:r>
              <w:t>я</w:t>
            </w:r>
            <w:r w:rsidRPr="0024144B">
              <w:t xml:space="preserve"> </w:t>
            </w:r>
            <w:r>
              <w:t>его отзыва. Согласие</w:t>
            </w:r>
            <w:r w:rsidRPr="0024144B">
              <w:t xml:space="preserve"> может быть отозвано мной в любое время путем </w:t>
            </w:r>
            <w:r>
              <w:t>направления</w:t>
            </w:r>
            <w:r w:rsidRPr="0024144B">
              <w:t xml:space="preserve"> </w:t>
            </w:r>
            <w:r>
              <w:t>О</w:t>
            </w:r>
            <w:r w:rsidRPr="0024144B">
              <w:t>ператору заявления</w:t>
            </w:r>
            <w:r>
              <w:t xml:space="preserve"> на адрес электронной почты </w:t>
            </w:r>
            <w:r w:rsidRPr="00B852D2">
              <w:t>priemnaya@fcpsr.ru</w:t>
            </w:r>
            <w:r w:rsidRPr="0024144B">
              <w:t>.</w:t>
            </w:r>
          </w:p>
          <w:p w14:paraId="4A08201B" w14:textId="77777777" w:rsidR="000220D7" w:rsidRDefault="000220D7" w:rsidP="000220D7">
            <w:pPr>
              <w:pStyle w:val="a8"/>
              <w:spacing w:after="0"/>
              <w:jc w:val="both"/>
            </w:pPr>
          </w:p>
          <w:p w14:paraId="34C47F94" w14:textId="77777777" w:rsidR="000220D7" w:rsidRDefault="000220D7" w:rsidP="000220D7">
            <w:pPr>
              <w:pStyle w:val="a8"/>
              <w:spacing w:after="0"/>
              <w:jc w:val="both"/>
            </w:pPr>
            <w:r>
              <w:rPr>
                <w:b/>
                <w:bCs/>
              </w:rPr>
              <w:t>Я о</w:t>
            </w:r>
            <w:r w:rsidRPr="0028208F">
              <w:rPr>
                <w:b/>
                <w:bCs/>
              </w:rPr>
              <w:t>знакомлен(а):</w:t>
            </w:r>
          </w:p>
          <w:p w14:paraId="0D077128" w14:textId="15EFEB76" w:rsidR="00D70CD1" w:rsidRDefault="000220D7" w:rsidP="000220D7">
            <w:pPr>
              <w:pStyle w:val="a8"/>
              <w:jc w:val="both"/>
            </w:pPr>
            <w:r>
              <w:t xml:space="preserve">что </w:t>
            </w:r>
            <w:r w:rsidRPr="003169D2">
              <w:t>обработка персональных данных без</w:t>
            </w:r>
            <w:r>
              <w:t xml:space="preserve"> моего</w:t>
            </w:r>
            <w:r w:rsidRPr="003169D2">
              <w:t xml:space="preserve"> согласия</w:t>
            </w:r>
            <w:r>
              <w:t xml:space="preserve">, как </w:t>
            </w:r>
            <w:r w:rsidRPr="003169D2">
              <w:t>субъекта персональных данных</w:t>
            </w:r>
            <w:r>
              <w:t xml:space="preserve"> возможна</w:t>
            </w:r>
            <w:r w:rsidRPr="003169D2">
              <w:t xml:space="preserve"> при наличии оснований, указанных в пунктах 2 - 11 части 1 статьи 6, части 2 статьи 10 и части 2 статьи 11 </w:t>
            </w:r>
            <w:r>
              <w:t>Федерального закона от 27.07.2006 № 152-ФЗ «О персональных данных»;</w:t>
            </w:r>
            <w:r>
              <w:br/>
            </w:r>
          </w:p>
          <w:p w14:paraId="715F2D73" w14:textId="70841694" w:rsidR="003872E6" w:rsidRPr="003872E6" w:rsidRDefault="000220D7" w:rsidP="000220D7">
            <w:pPr>
              <w:pStyle w:val="a8"/>
              <w:jc w:val="both"/>
            </w:pPr>
            <w:r>
              <w:t>что п</w:t>
            </w:r>
            <w:r w:rsidRPr="0024144B">
              <w:t>ерсональные данные уничтожаются</w:t>
            </w:r>
            <w:r>
              <w:t xml:space="preserve"> в следующих случаях</w:t>
            </w:r>
            <w:r w:rsidRPr="0024144B">
              <w:t>: по достижению целей обработки персональных данных; при ликвидации или реорганизации оператора;</w:t>
            </w:r>
            <w:r w:rsidR="00D70CD1">
              <w:t xml:space="preserve"> </w:t>
            </w:r>
            <w:r w:rsidR="00BF73BE">
              <w:t>при выявлении факта неправомерной обработки и невозможности обеспечения правомерности обработки;</w:t>
            </w:r>
            <w:r w:rsidR="00D70CD1" w:rsidRPr="0024144B">
              <w:t xml:space="preserve"> </w:t>
            </w:r>
            <w:r w:rsidRPr="0024144B">
              <w:t>на основании письменного обращения субъекта персональных данных</w:t>
            </w:r>
            <w:r w:rsidR="00660B80">
              <w:br/>
            </w:r>
            <w:r w:rsidRPr="0024144B">
              <w:t>с требованием о прекращении обработки</w:t>
            </w:r>
            <w:r>
              <w:t xml:space="preserve"> </w:t>
            </w:r>
            <w:r w:rsidRPr="0024144B">
              <w:t>его персональных данных</w:t>
            </w:r>
            <w:r>
              <w:t>.</w:t>
            </w:r>
          </w:p>
        </w:tc>
      </w:tr>
    </w:tbl>
    <w:p w14:paraId="4B1A276B" w14:textId="77777777" w:rsidR="003872E6" w:rsidRDefault="003872E6" w:rsidP="00044EC1">
      <w:pPr>
        <w:rPr>
          <w:rFonts w:ascii="Times New Roman" w:hAnsi="Times New Roman"/>
          <w:sz w:val="24"/>
          <w:szCs w:val="24"/>
        </w:rPr>
      </w:pPr>
    </w:p>
    <w:tbl>
      <w:tblPr>
        <w:tblW w:w="9532" w:type="dxa"/>
        <w:tblInd w:w="-34" w:type="dxa"/>
        <w:tblLook w:val="04A0" w:firstRow="1" w:lastRow="0" w:firstColumn="1" w:lastColumn="0" w:noHBand="0" w:noVBand="1"/>
      </w:tblPr>
      <w:tblGrid>
        <w:gridCol w:w="3070"/>
        <w:gridCol w:w="1446"/>
        <w:gridCol w:w="5016"/>
      </w:tblGrid>
      <w:tr w:rsidR="003872E6" w:rsidRPr="003872E6" w14:paraId="7FA3F773" w14:textId="77777777" w:rsidTr="00660B80">
        <w:tc>
          <w:tcPr>
            <w:tcW w:w="4115" w:type="dxa"/>
          </w:tcPr>
          <w:p w14:paraId="45671068" w14:textId="77777777" w:rsidR="003872E6" w:rsidRPr="003872E6" w:rsidRDefault="003872E6" w:rsidP="006F5BD5">
            <w:pPr>
              <w:adjustRightInd w:val="0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 xml:space="preserve">Субъект </w:t>
            </w:r>
            <w:r w:rsidRPr="003872E6">
              <w:rPr>
                <w:rFonts w:ascii="Times New Roman" w:hAnsi="Times New Roman"/>
                <w:sz w:val="24"/>
              </w:rPr>
              <w:br/>
              <w:t>персональных данных:</w:t>
            </w:r>
          </w:p>
        </w:tc>
        <w:tc>
          <w:tcPr>
            <w:tcW w:w="1558" w:type="dxa"/>
          </w:tcPr>
          <w:p w14:paraId="1DED4C23" w14:textId="77777777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_________</w:t>
            </w:r>
            <w:r w:rsidRPr="003872E6">
              <w:rPr>
                <w:rFonts w:ascii="Times New Roman" w:hAnsi="Times New Roman"/>
                <w:sz w:val="24"/>
              </w:rPr>
              <w:br/>
              <w:t>(подпись)</w:t>
            </w:r>
          </w:p>
        </w:tc>
        <w:tc>
          <w:tcPr>
            <w:tcW w:w="3859" w:type="dxa"/>
          </w:tcPr>
          <w:p w14:paraId="338E92D6" w14:textId="77777777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________________________________________</w:t>
            </w:r>
            <w:r w:rsidRPr="003872E6">
              <w:rPr>
                <w:rFonts w:ascii="Times New Roman" w:hAnsi="Times New Roman"/>
                <w:sz w:val="24"/>
              </w:rPr>
              <w:br/>
              <w:t>(ФИО)</w:t>
            </w:r>
          </w:p>
        </w:tc>
      </w:tr>
      <w:tr w:rsidR="003872E6" w:rsidRPr="003872E6" w14:paraId="561A3276" w14:textId="77777777" w:rsidTr="00660B80">
        <w:trPr>
          <w:trHeight w:val="547"/>
        </w:trPr>
        <w:tc>
          <w:tcPr>
            <w:tcW w:w="4115" w:type="dxa"/>
          </w:tcPr>
          <w:p w14:paraId="50590391" w14:textId="77777777" w:rsidR="003872E6" w:rsidRPr="003872E6" w:rsidRDefault="003872E6" w:rsidP="006F5BD5">
            <w:pPr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</w:tcPr>
          <w:p w14:paraId="01EAB735" w14:textId="77777777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59" w:type="dxa"/>
          </w:tcPr>
          <w:p w14:paraId="24832474" w14:textId="77777777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872E6" w:rsidRPr="003872E6" w14:paraId="47D64E7B" w14:textId="77777777" w:rsidTr="00660B80">
        <w:trPr>
          <w:trHeight w:val="569"/>
        </w:trPr>
        <w:tc>
          <w:tcPr>
            <w:tcW w:w="4115" w:type="dxa"/>
          </w:tcPr>
          <w:p w14:paraId="460EABD0" w14:textId="77777777" w:rsidR="003872E6" w:rsidRPr="003872E6" w:rsidRDefault="003872E6" w:rsidP="006F5BD5">
            <w:pPr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Дата подписания согласия:</w:t>
            </w:r>
          </w:p>
        </w:tc>
        <w:tc>
          <w:tcPr>
            <w:tcW w:w="1558" w:type="dxa"/>
          </w:tcPr>
          <w:p w14:paraId="3BE22753" w14:textId="77777777" w:rsidR="003872E6" w:rsidRPr="003872E6" w:rsidRDefault="003872E6" w:rsidP="006F5BD5">
            <w:pPr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«___»</w:t>
            </w:r>
          </w:p>
        </w:tc>
        <w:tc>
          <w:tcPr>
            <w:tcW w:w="3859" w:type="dxa"/>
          </w:tcPr>
          <w:p w14:paraId="6E0B700B" w14:textId="0CD7B541" w:rsidR="003872E6" w:rsidRPr="003872E6" w:rsidRDefault="003872E6" w:rsidP="006F5BD5">
            <w:pPr>
              <w:adjustRightIn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</w:t>
            </w:r>
            <w:r w:rsidRPr="003872E6">
              <w:rPr>
                <w:rFonts w:ascii="Times New Roman" w:hAnsi="Times New Roman"/>
                <w:sz w:val="24"/>
              </w:rPr>
              <w:t>______________________      202____ год</w:t>
            </w:r>
            <w:r w:rsidR="00660B80">
              <w:rPr>
                <w:rFonts w:ascii="Times New Roman" w:hAnsi="Times New Roman"/>
                <w:sz w:val="24"/>
              </w:rPr>
              <w:t>а</w:t>
            </w:r>
          </w:p>
        </w:tc>
      </w:tr>
    </w:tbl>
    <w:p w14:paraId="038DA186" w14:textId="77777777" w:rsidR="003872E6" w:rsidRPr="00044EC1" w:rsidRDefault="003872E6" w:rsidP="00044EC1">
      <w:pPr>
        <w:rPr>
          <w:rFonts w:ascii="Times New Roman" w:hAnsi="Times New Roman"/>
          <w:sz w:val="24"/>
          <w:szCs w:val="24"/>
        </w:rPr>
      </w:pPr>
    </w:p>
    <w:sectPr w:rsidR="003872E6" w:rsidRPr="00044EC1" w:rsidSect="00660B80">
      <w:headerReference w:type="default" r:id="rId7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E157C" w14:textId="77777777" w:rsidR="00963ADA" w:rsidRDefault="00963ADA" w:rsidP="003321E5">
      <w:pPr>
        <w:spacing w:after="0" w:line="240" w:lineRule="auto"/>
      </w:pPr>
      <w:r>
        <w:separator/>
      </w:r>
    </w:p>
  </w:endnote>
  <w:endnote w:type="continuationSeparator" w:id="0">
    <w:p w14:paraId="78D3ECD4" w14:textId="77777777" w:rsidR="00963ADA" w:rsidRDefault="00963ADA" w:rsidP="0033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41025" w14:textId="77777777" w:rsidR="00963ADA" w:rsidRDefault="00963ADA" w:rsidP="003321E5">
      <w:pPr>
        <w:spacing w:after="0" w:line="240" w:lineRule="auto"/>
      </w:pPr>
      <w:r>
        <w:separator/>
      </w:r>
    </w:p>
  </w:footnote>
  <w:footnote w:type="continuationSeparator" w:id="0">
    <w:p w14:paraId="615B84D9" w14:textId="77777777" w:rsidR="00963ADA" w:rsidRDefault="00963ADA" w:rsidP="0033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255659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56AAEF0" w14:textId="2ACB75C9" w:rsidR="00660B80" w:rsidRPr="00660B80" w:rsidRDefault="00660B80" w:rsidP="00660B80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660B80">
          <w:rPr>
            <w:rFonts w:ascii="Times New Roman" w:hAnsi="Times New Roman"/>
            <w:sz w:val="24"/>
            <w:szCs w:val="24"/>
          </w:rPr>
          <w:fldChar w:fldCharType="begin"/>
        </w:r>
        <w:r w:rsidRPr="00660B8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60B80">
          <w:rPr>
            <w:rFonts w:ascii="Times New Roman" w:hAnsi="Times New Roman"/>
            <w:sz w:val="24"/>
            <w:szCs w:val="24"/>
          </w:rPr>
          <w:fldChar w:fldCharType="separate"/>
        </w:r>
        <w:r w:rsidRPr="00660B80">
          <w:rPr>
            <w:rFonts w:ascii="Times New Roman" w:hAnsi="Times New Roman"/>
            <w:sz w:val="24"/>
            <w:szCs w:val="24"/>
          </w:rPr>
          <w:t>2</w:t>
        </w:r>
        <w:r w:rsidRPr="00660B8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" w15:restartNumberingAfterBreak="0">
    <w:nsid w:val="24B14D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95073"/>
    <w:multiLevelType w:val="hybridMultilevel"/>
    <w:tmpl w:val="00587CE4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632E6"/>
    <w:multiLevelType w:val="hybridMultilevel"/>
    <w:tmpl w:val="FFFFFFFF"/>
    <w:lvl w:ilvl="0" w:tplc="33CECBDE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383690">
    <w:abstractNumId w:val="0"/>
    <w:lvlOverride w:ilvl="0">
      <w:startOverride w:val="1"/>
    </w:lvlOverride>
  </w:num>
  <w:num w:numId="2" w16cid:durableId="2108842080">
    <w:abstractNumId w:val="1"/>
  </w:num>
  <w:num w:numId="3" w16cid:durableId="1515341997">
    <w:abstractNumId w:val="3"/>
  </w:num>
  <w:num w:numId="4" w16cid:durableId="1215585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C1"/>
    <w:rsid w:val="00005EDA"/>
    <w:rsid w:val="00012AFD"/>
    <w:rsid w:val="000220D7"/>
    <w:rsid w:val="00044EC1"/>
    <w:rsid w:val="0007212F"/>
    <w:rsid w:val="00090F85"/>
    <w:rsid w:val="00095371"/>
    <w:rsid w:val="000C4D05"/>
    <w:rsid w:val="000D6733"/>
    <w:rsid w:val="00113C3F"/>
    <w:rsid w:val="00205523"/>
    <w:rsid w:val="0024144B"/>
    <w:rsid w:val="00242760"/>
    <w:rsid w:val="0028208F"/>
    <w:rsid w:val="00286E59"/>
    <w:rsid w:val="002B0475"/>
    <w:rsid w:val="002E0FF3"/>
    <w:rsid w:val="003169D2"/>
    <w:rsid w:val="003321E5"/>
    <w:rsid w:val="00360AC2"/>
    <w:rsid w:val="003872E6"/>
    <w:rsid w:val="003A6B56"/>
    <w:rsid w:val="003A799E"/>
    <w:rsid w:val="004216D1"/>
    <w:rsid w:val="0043664E"/>
    <w:rsid w:val="00515F57"/>
    <w:rsid w:val="005C2054"/>
    <w:rsid w:val="006109EE"/>
    <w:rsid w:val="00660B80"/>
    <w:rsid w:val="006C07AC"/>
    <w:rsid w:val="006C1D8A"/>
    <w:rsid w:val="006C36B7"/>
    <w:rsid w:val="006F5BD5"/>
    <w:rsid w:val="00702639"/>
    <w:rsid w:val="007708EB"/>
    <w:rsid w:val="00774C08"/>
    <w:rsid w:val="00784D99"/>
    <w:rsid w:val="00785C7C"/>
    <w:rsid w:val="007B7874"/>
    <w:rsid w:val="00821E0A"/>
    <w:rsid w:val="00852432"/>
    <w:rsid w:val="008E759C"/>
    <w:rsid w:val="008F500E"/>
    <w:rsid w:val="008F6924"/>
    <w:rsid w:val="009008BC"/>
    <w:rsid w:val="00901947"/>
    <w:rsid w:val="00926932"/>
    <w:rsid w:val="00963ADA"/>
    <w:rsid w:val="0096653A"/>
    <w:rsid w:val="009F36A7"/>
    <w:rsid w:val="00A852AA"/>
    <w:rsid w:val="00AD5F09"/>
    <w:rsid w:val="00AF06BA"/>
    <w:rsid w:val="00B00AE6"/>
    <w:rsid w:val="00B268BA"/>
    <w:rsid w:val="00B852D2"/>
    <w:rsid w:val="00BC44E8"/>
    <w:rsid w:val="00BD7454"/>
    <w:rsid w:val="00BE2E42"/>
    <w:rsid w:val="00BE4E3F"/>
    <w:rsid w:val="00BF73BE"/>
    <w:rsid w:val="00C42430"/>
    <w:rsid w:val="00C74AAC"/>
    <w:rsid w:val="00C754ED"/>
    <w:rsid w:val="00C77A0A"/>
    <w:rsid w:val="00C84185"/>
    <w:rsid w:val="00C84D78"/>
    <w:rsid w:val="00CB4A57"/>
    <w:rsid w:val="00CC4F53"/>
    <w:rsid w:val="00CD485D"/>
    <w:rsid w:val="00CF781F"/>
    <w:rsid w:val="00D16773"/>
    <w:rsid w:val="00D5431F"/>
    <w:rsid w:val="00D655AC"/>
    <w:rsid w:val="00D70CD1"/>
    <w:rsid w:val="00D972DB"/>
    <w:rsid w:val="00DC479C"/>
    <w:rsid w:val="00DD588B"/>
    <w:rsid w:val="00DE1CD1"/>
    <w:rsid w:val="00E81669"/>
    <w:rsid w:val="00ED4396"/>
    <w:rsid w:val="00EF4E3E"/>
    <w:rsid w:val="00F844BF"/>
    <w:rsid w:val="00FD78BE"/>
    <w:rsid w:val="00FE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46772"/>
  <w14:defaultImageDpi w14:val="0"/>
  <w15:docId w15:val="{E8278AAB-8162-4012-A703-8A10AF63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EC1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1E5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1E5"/>
    <w:rPr>
      <w:rFonts w:cs="Times New Roman"/>
      <w:sz w:val="22"/>
    </w:rPr>
  </w:style>
  <w:style w:type="paragraph" w:customStyle="1" w:styleId="ConsDTNormal">
    <w:name w:val="ConsDTNormal"/>
    <w:uiPriority w:val="99"/>
    <w:rsid w:val="00044EC1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Стиль"/>
    <w:basedOn w:val="a"/>
    <w:next w:val="a8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paragraph" w:styleId="a8">
    <w:name w:val="Normal (Web)"/>
    <w:basedOn w:val="a"/>
    <w:uiPriority w:val="99"/>
    <w:rsid w:val="009008BC"/>
    <w:rPr>
      <w:rFonts w:ascii="Times New Roman" w:hAnsi="Times New Roman"/>
      <w:sz w:val="24"/>
      <w:szCs w:val="24"/>
    </w:rPr>
  </w:style>
  <w:style w:type="character" w:customStyle="1" w:styleId="fill">
    <w:name w:val="fill"/>
    <w:rsid w:val="009008BC"/>
    <w:rPr>
      <w:color w:val="FF0000"/>
    </w:rPr>
  </w:style>
  <w:style w:type="paragraph" w:customStyle="1" w:styleId="ConsPlusNormal">
    <w:name w:val="ConsPlusNormal"/>
    <w:rsid w:val="00774C08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annotation text"/>
    <w:basedOn w:val="a"/>
    <w:link w:val="aa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locked/>
    <w:rsid w:val="00774C08"/>
    <w:rPr>
      <w:rFonts w:ascii="Times New Roman" w:hAnsi="Times New Roman" w:cs="Times New Roman"/>
    </w:rPr>
  </w:style>
  <w:style w:type="character" w:styleId="ab">
    <w:name w:val="annotation reference"/>
    <w:basedOn w:val="a0"/>
    <w:uiPriority w:val="99"/>
    <w:unhideWhenUsed/>
    <w:rsid w:val="00774C08"/>
    <w:rPr>
      <w:rFonts w:cs="Times New Roman"/>
      <w:sz w:val="16"/>
    </w:rPr>
  </w:style>
  <w:style w:type="paragraph" w:customStyle="1" w:styleId="1">
    <w:name w:val="Стиль1"/>
    <w:basedOn w:val="a"/>
    <w:next w:val="a8"/>
    <w:uiPriority w:val="99"/>
    <w:unhideWhenUsed/>
    <w:rsid w:val="00AF06BA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paragraph" w:styleId="ac">
    <w:name w:val="Revision"/>
    <w:hidden/>
    <w:uiPriority w:val="99"/>
    <w:semiHidden/>
    <w:rsid w:val="00D70CD1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TO-PushkarevaMA\Documents\&#1064;&#1072;&#1073;&#1083;&#1086;&#1085;%20&#1043;&#1056;&#1044;&#1041;%20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ГРДБ 3</Template>
  <TotalTime>0</TotalTime>
  <Pages>2</Pages>
  <Words>333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Букова Александра Михайловна</cp:lastModifiedBy>
  <cp:revision>3</cp:revision>
  <dcterms:created xsi:type="dcterms:W3CDTF">2026-04-03T08:14:00Z</dcterms:created>
  <dcterms:modified xsi:type="dcterms:W3CDTF">2026-06-25T07:47:00Z</dcterms:modified>
</cp:coreProperties>
</file>